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180" w:lineRule="exact" w:before="1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1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539.249836pt;height:273.75pt;mso-position-horizontal-relative:char;mso-position-vertical-relative:line" type="#_x0000_t75" stroked="false">
            <v:imagedata r:id="rId5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sectPr>
      <w:type w:val="continuous"/>
      <w:pgSz w:w="15840" w:h="12240" w:orient="landscape"/>
      <w:pgMar w:top="1120" w:bottom="280" w:left="2100" w:right="22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Foxtail 2814 elev flyer Final Copy</dc:title>
  <dcterms:created xsi:type="dcterms:W3CDTF">2016-06-21T11:16:07Z</dcterms:created>
  <dcterms:modified xsi:type="dcterms:W3CDTF">2016-06-21T11:16:07Z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2014-02-06T00:00:00Z</vt:filetime>
  </property>
  <property fmtid="{D5CDD505-2E9C-101B-9397-08002B2CF9AE}" pid="3" name="LastSaved">
    <vt:filetime>2016-06-21T00:00:00Z</vt:filetime>
  </property>
</Properties>
</file>